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C1F60EC" wp14:editId="7AD60969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0C0F5F04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63056908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057B3A" w:rsidRDefault="0094009A" w:rsidP="005D2A0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C29ABD3" w14:textId="0712814C" w:rsidR="00D425B9" w:rsidRDefault="00D425B9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25/4</w:t>
            </w:r>
          </w:p>
          <w:p w14:paraId="6BF7017F" w14:textId="4DE9153C" w:rsidR="00B27687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23/5</w:t>
            </w:r>
          </w:p>
          <w:p w14:paraId="01E06FA6" w14:textId="0F0DE4CB" w:rsidR="00B27687" w:rsidRPr="006F1881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20/6</w:t>
            </w:r>
          </w:p>
          <w:p w14:paraId="207DE914" w14:textId="0985588E" w:rsidR="00024849" w:rsidRPr="006F1881" w:rsidRDefault="00024849" w:rsidP="0094009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6E3F7DEC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Breast of Chicken Curry &amp; Rice, Naan Bread </w:t>
            </w:r>
            <w:r w:rsidRPr="00AF321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Steak Burger</w:t>
            </w:r>
          </w:p>
          <w:p w14:paraId="14CEB003" w14:textId="77777777" w:rsidR="00CE460C" w:rsidRPr="00F72A1B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58431E82" w14:textId="77777777" w:rsidR="00CE460C" w:rsidRPr="00573C45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Baton 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</w:p>
          <w:p w14:paraId="21F63CA4" w14:textId="77777777" w:rsidR="00CE460C" w:rsidRPr="00617DD3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7E812A21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C3A29ED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7D2FF54" w14:textId="1B9DBB20" w:rsidR="00085308" w:rsidRDefault="000853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1F50AD8" w14:textId="77777777" w:rsidR="00EF3040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7F403C3E" w14:textId="60ADF954" w:rsidR="008C16F3" w:rsidRPr="00AF321E" w:rsidRDefault="00EF3040" w:rsidP="00EF3040">
            <w:pPr>
              <w:rPr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22570B93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AF321E">
              <w:rPr>
                <w:b/>
                <w:sz w:val="17"/>
                <w:szCs w:val="17"/>
              </w:rPr>
              <w:t xml:space="preserve">Or </w:t>
            </w:r>
            <w:r w:rsidRPr="00BD4334">
              <w:rPr>
                <w:b/>
                <w:color w:val="00B050"/>
                <w:sz w:val="17"/>
                <w:szCs w:val="17"/>
              </w:rPr>
              <w:t>Spaghetti Bolognaise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063DA7A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11C12628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9E189FA" w14:textId="77777777" w:rsidR="00CE460C" w:rsidRPr="00AF321E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1C76FB91" w14:textId="77777777" w:rsidR="00CE460C" w:rsidRPr="00AF321E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7104E49" w14:textId="2A468649" w:rsidR="00085308" w:rsidRDefault="00085308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E9A69F8" w14:textId="77777777" w:rsidR="00301825" w:rsidRDefault="00301825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2B92FC3" w14:textId="77777777" w:rsidR="00CE460C" w:rsidRDefault="00CE460C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9A2B95" w14:textId="17541EEE" w:rsidR="00943297" w:rsidRPr="00085308" w:rsidRDefault="00EF3040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11869CB8" w14:textId="77777777" w:rsidR="00A81BD5" w:rsidRDefault="00A81BD5" w:rsidP="00C81069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7030A0"/>
                <w:sz w:val="17"/>
                <w:szCs w:val="17"/>
              </w:rPr>
              <w:t xml:space="preserve">Homemade  Breaded Chicken Goujons </w:t>
            </w:r>
            <w:r w:rsidR="00C81069" w:rsidRPr="00617DD3">
              <w:rPr>
                <w:b/>
                <w:sz w:val="17"/>
                <w:szCs w:val="17"/>
              </w:rPr>
              <w:t>Or</w:t>
            </w:r>
            <w:r w:rsidR="00EB2B31" w:rsidRPr="00617DD3">
              <w:rPr>
                <w:b/>
                <w:sz w:val="17"/>
                <w:szCs w:val="17"/>
              </w:rPr>
              <w:t xml:space="preserve"> </w:t>
            </w:r>
            <w:r w:rsidR="003C4E91">
              <w:rPr>
                <w:b/>
                <w:color w:val="00B050"/>
                <w:sz w:val="17"/>
                <w:szCs w:val="17"/>
              </w:rPr>
              <w:t xml:space="preserve">Spicy Chicken in a Warm </w:t>
            </w:r>
            <w:r w:rsidR="00451EEC" w:rsidRPr="00617DD3">
              <w:rPr>
                <w:b/>
                <w:color w:val="00B050"/>
                <w:sz w:val="17"/>
                <w:szCs w:val="17"/>
              </w:rPr>
              <w:t>Tortilla wrap</w:t>
            </w:r>
          </w:p>
          <w:p w14:paraId="7436EB0C" w14:textId="77777777" w:rsidR="003C4E91" w:rsidRPr="00617DD3" w:rsidRDefault="003C4E91" w:rsidP="00C81069">
            <w:pPr>
              <w:rPr>
                <w:b/>
                <w:color w:val="7030A0"/>
                <w:sz w:val="17"/>
                <w:szCs w:val="17"/>
              </w:rPr>
            </w:pPr>
          </w:p>
          <w:p w14:paraId="66A2D227" w14:textId="3EA91992" w:rsidR="00644B2B" w:rsidRDefault="00061EC2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44B2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9457FE" w14:textId="3196666D" w:rsidR="005D2A0C" w:rsidRDefault="005D2A0C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79E43201" w14:textId="5A4D6830" w:rsidR="00E41258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25F39F0" w14:textId="77777777" w:rsidR="00573C45" w:rsidRPr="00617DD3" w:rsidRDefault="00573C45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64BE1A2" w14:textId="27CDB9CE" w:rsidR="00EF3040" w:rsidRPr="00617DD3" w:rsidRDefault="00EF3040" w:rsidP="00EF3040">
            <w:pPr>
              <w:rPr>
                <w:sz w:val="17"/>
                <w:szCs w:val="17"/>
              </w:rPr>
            </w:pPr>
          </w:p>
          <w:p w14:paraId="5A3E837A" w14:textId="19EEA5BE" w:rsidR="00610DC0" w:rsidRPr="00617DD3" w:rsidRDefault="00EF3040" w:rsidP="005129C9">
            <w:pPr>
              <w:rPr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>Vanilla Ice Cream</w:t>
            </w:r>
            <w:r>
              <w:rPr>
                <w:b/>
                <w:color w:val="FF3300"/>
                <w:sz w:val="17"/>
                <w:szCs w:val="17"/>
              </w:rPr>
              <w:t xml:space="preserve"> Tub &amp; Fruit</w:t>
            </w:r>
          </w:p>
        </w:tc>
        <w:tc>
          <w:tcPr>
            <w:tcW w:w="2268" w:type="dxa"/>
            <w:shd w:val="clear" w:color="auto" w:fill="auto"/>
          </w:tcPr>
          <w:p w14:paraId="2B46D09D" w14:textId="77777777" w:rsidR="00617DD3" w:rsidRDefault="00573C45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451EEC" w:rsidRPr="00A96871">
              <w:rPr>
                <w:b/>
                <w:color w:val="7030A0"/>
                <w:sz w:val="17"/>
                <w:szCs w:val="17"/>
              </w:rPr>
              <w:t xml:space="preserve">Chicken </w:t>
            </w:r>
            <w:r w:rsidR="006A09A7">
              <w:rPr>
                <w:b/>
                <w:sz w:val="17"/>
                <w:szCs w:val="17"/>
              </w:rPr>
              <w:t>O</w:t>
            </w:r>
            <w:r w:rsidR="006A09A7" w:rsidRPr="00E41258">
              <w:rPr>
                <w:b/>
                <w:sz w:val="17"/>
                <w:szCs w:val="17"/>
              </w:rPr>
              <w:t>r</w:t>
            </w:r>
          </w:p>
          <w:p w14:paraId="56BDE316" w14:textId="77777777" w:rsidR="00004508" w:rsidRPr="00A96871" w:rsidRDefault="006A09A7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Roast Beef</w:t>
            </w:r>
          </w:p>
          <w:p w14:paraId="4DBDAAD8" w14:textId="77777777" w:rsidR="009D3472" w:rsidRPr="00617DD3" w:rsidRDefault="009D3472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004FF0DF" w14:textId="77777777" w:rsidR="002F4861" w:rsidRPr="00617DD3" w:rsidRDefault="000045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2F4861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Stuffing, Gravy </w:t>
            </w:r>
          </w:p>
          <w:p w14:paraId="15D84AAB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5B549AE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9E6D067" w14:textId="7D1C19AC" w:rsidR="00D30402" w:rsidRPr="00E41258" w:rsidRDefault="00D30402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Roast Potato</w:t>
            </w:r>
          </w:p>
          <w:p w14:paraId="27B2A0EC" w14:textId="77777777" w:rsidR="00451EEC" w:rsidRPr="00617DD3" w:rsidRDefault="00451EEC" w:rsidP="002F4861">
            <w:pPr>
              <w:rPr>
                <w:b/>
                <w:sz w:val="17"/>
                <w:szCs w:val="17"/>
              </w:rPr>
            </w:pPr>
          </w:p>
          <w:p w14:paraId="0AD44E70" w14:textId="12C62896" w:rsidR="00A81BD5" w:rsidRPr="00617DD3" w:rsidRDefault="00EF3040" w:rsidP="002F4861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Muffin, Fruit or Yoghurt</w:t>
            </w:r>
          </w:p>
        </w:tc>
        <w:tc>
          <w:tcPr>
            <w:tcW w:w="2410" w:type="dxa"/>
            <w:shd w:val="clear" w:color="auto" w:fill="auto"/>
          </w:tcPr>
          <w:p w14:paraId="0DD1C3DB" w14:textId="77777777" w:rsidR="00F72A1B" w:rsidRDefault="00C81069" w:rsidP="00F72A1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 xml:space="preserve">Hot Dog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3535FA2" w14:textId="77777777" w:rsidR="00F72A1B" w:rsidRDefault="003C4E91" w:rsidP="00F72A1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Pr="003C4E91">
              <w:rPr>
                <w:b/>
                <w:color w:val="00B050"/>
                <w:sz w:val="17"/>
                <w:szCs w:val="17"/>
              </w:rPr>
              <w:t>Margherita</w:t>
            </w:r>
            <w:r>
              <w:rPr>
                <w:b/>
                <w:color w:val="00B050"/>
                <w:sz w:val="17"/>
                <w:szCs w:val="17"/>
              </w:rPr>
              <w:t xml:space="preserve"> Pizza </w:t>
            </w:r>
          </w:p>
          <w:p w14:paraId="708890BB" w14:textId="77777777" w:rsidR="008025AA" w:rsidRPr="00F72A1B" w:rsidRDefault="008025AA" w:rsidP="00F72A1B">
            <w:pPr>
              <w:rPr>
                <w:b/>
                <w:sz w:val="17"/>
                <w:szCs w:val="17"/>
              </w:rPr>
            </w:pPr>
          </w:p>
          <w:p w14:paraId="42254FB1" w14:textId="77777777" w:rsidR="00A758E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2C6F1996" w14:textId="77777777" w:rsidR="00F72A1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D3552A1" w14:textId="77777777" w:rsidR="00650F31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1AFBABD" w14:textId="77777777"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D9BACBF" w14:textId="77777777" w:rsidR="006A09A7" w:rsidRPr="00617DD3" w:rsidRDefault="006A09A7" w:rsidP="00C81069">
            <w:pPr>
              <w:rPr>
                <w:b/>
                <w:sz w:val="17"/>
                <w:szCs w:val="17"/>
              </w:rPr>
            </w:pPr>
          </w:p>
          <w:p w14:paraId="283EC4D3" w14:textId="275ED985" w:rsidR="002F4861" w:rsidRPr="009D3472" w:rsidRDefault="00EF3040" w:rsidP="00051396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</w:tr>
      <w:tr w:rsidR="00CA6D81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4E20419D" w14:textId="77777777" w:rsidR="00057B3A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2/5</w:t>
            </w:r>
          </w:p>
          <w:p w14:paraId="103C5BE2" w14:textId="77777777" w:rsidR="00B27687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30/5</w:t>
            </w:r>
          </w:p>
          <w:p w14:paraId="294A0C81" w14:textId="7DBFE516" w:rsidR="00B27687" w:rsidRPr="006F1881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27/6</w:t>
            </w:r>
          </w:p>
        </w:tc>
        <w:tc>
          <w:tcPr>
            <w:tcW w:w="2409" w:type="dxa"/>
            <w:shd w:val="clear" w:color="auto" w:fill="auto"/>
          </w:tcPr>
          <w:p w14:paraId="18CE86E2" w14:textId="77777777" w:rsidR="006A09A7" w:rsidRDefault="006A09A7" w:rsidP="006A09A7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Steak Burger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61953A8" w14:textId="425D8EA9" w:rsidR="00051396" w:rsidRPr="00085308" w:rsidRDefault="00AD1A5A" w:rsidP="00610DC0">
            <w:pPr>
              <w:rPr>
                <w:b/>
                <w:color w:val="00B050"/>
                <w:sz w:val="17"/>
                <w:szCs w:val="17"/>
              </w:rPr>
            </w:pPr>
            <w:r w:rsidRPr="00085308">
              <w:rPr>
                <w:b/>
                <w:color w:val="00B050"/>
                <w:sz w:val="17"/>
                <w:szCs w:val="17"/>
              </w:rPr>
              <w:t>Pasta Twist</w:t>
            </w:r>
            <w:r w:rsidR="00085308">
              <w:rPr>
                <w:b/>
                <w:color w:val="00B050"/>
                <w:sz w:val="17"/>
                <w:szCs w:val="17"/>
              </w:rPr>
              <w:t>s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 with homemade 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Tomato 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sauce </w:t>
            </w:r>
            <w:r w:rsidR="00085308">
              <w:rPr>
                <w:b/>
                <w:color w:val="00B050"/>
                <w:sz w:val="17"/>
                <w:szCs w:val="17"/>
              </w:rPr>
              <w:t>and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 Sliced Chicken</w:t>
            </w:r>
          </w:p>
          <w:p w14:paraId="54AB3FC7" w14:textId="77777777" w:rsidR="00617DD3" w:rsidRPr="00617DD3" w:rsidRDefault="00617DD3" w:rsidP="00610DC0">
            <w:pPr>
              <w:rPr>
                <w:b/>
                <w:sz w:val="17"/>
                <w:szCs w:val="17"/>
              </w:rPr>
            </w:pPr>
          </w:p>
          <w:p w14:paraId="48BA96C6" w14:textId="77777777"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39370FD5" w14:textId="77777777" w:rsidR="00610DC0" w:rsidRPr="00617DD3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17DD3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14:paraId="63128BF2" w14:textId="57EF9A44" w:rsidR="00650F31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98FA718" w14:textId="055E43FB" w:rsidR="003C2BB0" w:rsidRPr="00EF3040" w:rsidRDefault="00EF3040" w:rsidP="00580AF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Shortbread Biscuit, Fruit or Yoghurt</w:t>
            </w:r>
          </w:p>
        </w:tc>
        <w:tc>
          <w:tcPr>
            <w:tcW w:w="2410" w:type="dxa"/>
            <w:shd w:val="clear" w:color="auto" w:fill="auto"/>
          </w:tcPr>
          <w:p w14:paraId="770A17EF" w14:textId="77777777" w:rsidR="00E41258" w:rsidRPr="006F68D2" w:rsidRDefault="006F68D2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Margherita Pizza </w:t>
            </w:r>
            <w:r w:rsidRPr="00E41258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Breast of Chicken Curry with 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Boiled Rice </w:t>
            </w:r>
            <w:r w:rsidR="00A758EB" w:rsidRPr="00A96871">
              <w:rPr>
                <w:b/>
                <w:color w:val="00B050"/>
                <w:sz w:val="17"/>
                <w:szCs w:val="17"/>
              </w:rPr>
              <w:t>&amp;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Naan Bread </w:t>
            </w:r>
          </w:p>
          <w:p w14:paraId="4EA84F6D" w14:textId="646ED9D5" w:rsidR="00286F52" w:rsidRDefault="00B97418" w:rsidP="00286F5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286F52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9FBE80F" w14:textId="77777777" w:rsidR="00EB2B31" w:rsidRPr="00E41258" w:rsidRDefault="00250CCD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Twists</w:t>
            </w:r>
          </w:p>
          <w:p w14:paraId="344BF688" w14:textId="77777777" w:rsidR="00D30402" w:rsidRDefault="00650F31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7509ECC0" w14:textId="56DB86A7" w:rsidR="00D30402" w:rsidRPr="0064763A" w:rsidRDefault="00D30402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32F70C9D" w14:textId="77777777" w:rsidR="00711286" w:rsidRPr="00E41258" w:rsidRDefault="00711286" w:rsidP="00610DC0">
            <w:pPr>
              <w:rPr>
                <w:b/>
                <w:color w:val="000000"/>
                <w:sz w:val="17"/>
                <w:szCs w:val="17"/>
              </w:rPr>
            </w:pPr>
          </w:p>
          <w:p w14:paraId="536A1BAB" w14:textId="77777777" w:rsidR="00EF3040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4AABA6FF" w14:textId="28B45E8B" w:rsidR="00610DC0" w:rsidRPr="00E41258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363254D0" w14:textId="77777777" w:rsidR="00286F52" w:rsidRPr="00E41258" w:rsidRDefault="00610DC0" w:rsidP="00286F52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Fresh Breaded </w:t>
            </w:r>
            <w:r w:rsidR="00F72A1B" w:rsidRPr="00A96871">
              <w:rPr>
                <w:b/>
                <w:color w:val="7030A0"/>
                <w:sz w:val="17"/>
                <w:szCs w:val="17"/>
              </w:rPr>
              <w:t xml:space="preserve">Fish </w:t>
            </w:r>
            <w:r w:rsidRPr="00A96871">
              <w:rPr>
                <w:b/>
                <w:color w:val="7030A0"/>
                <w:sz w:val="17"/>
                <w:szCs w:val="17"/>
              </w:rPr>
              <w:t>Goujons</w:t>
            </w:r>
            <w:r w:rsidR="00286F5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286F52" w:rsidRPr="00E41258">
              <w:rPr>
                <w:b/>
                <w:sz w:val="17"/>
                <w:szCs w:val="17"/>
              </w:rPr>
              <w:t>Or</w:t>
            </w:r>
          </w:p>
          <w:p w14:paraId="6E4D0307" w14:textId="77777777" w:rsidR="007C248E" w:rsidRDefault="007C248E" w:rsidP="007C248E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Chicken Crumble</w:t>
            </w:r>
          </w:p>
          <w:p w14:paraId="60AB70C4" w14:textId="64022F33" w:rsidR="00686A21" w:rsidRDefault="00686A21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C11F9D4" w14:textId="77777777" w:rsidR="00B9741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B9741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48A9FFB3" w14:textId="77777777" w:rsidR="00B97418" w:rsidRDefault="009D347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C34D05" w14:textId="77777777" w:rsidR="00F8028E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B6E8E3C" w14:textId="34E04BED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BCD8E41" w14:textId="77777777" w:rsidR="00301825" w:rsidRDefault="00301825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C2ABF45" w14:textId="77777777" w:rsidR="001D19A7" w:rsidRDefault="001D19A7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B09533B" w14:textId="13B65211" w:rsidR="001D19A7" w:rsidRPr="00594C00" w:rsidRDefault="00EF3040" w:rsidP="001D19A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268" w:type="dxa"/>
            <w:shd w:val="clear" w:color="auto" w:fill="auto"/>
          </w:tcPr>
          <w:p w14:paraId="0FCADCEC" w14:textId="77777777" w:rsidR="00EF450F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Breast of Chicken</w:t>
            </w:r>
            <w:r w:rsidR="00EF450F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F29C7">
              <w:rPr>
                <w:b/>
                <w:sz w:val="17"/>
                <w:szCs w:val="17"/>
              </w:rPr>
              <w:t>O</w:t>
            </w:r>
            <w:r w:rsidR="00EF450F" w:rsidRPr="00E41258">
              <w:rPr>
                <w:b/>
                <w:sz w:val="17"/>
                <w:szCs w:val="17"/>
              </w:rPr>
              <w:t xml:space="preserve">r </w:t>
            </w:r>
          </w:p>
          <w:p w14:paraId="283DC02C" w14:textId="37D70E35" w:rsidR="001D19A7" w:rsidRDefault="007C248E" w:rsidP="00610DC0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Savoury Mince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048E2BE" w14:textId="77777777" w:rsidR="00301825" w:rsidRPr="00D30402" w:rsidRDefault="00301825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7447919C" w14:textId="77777777" w:rsidR="00610DC0" w:rsidRPr="00E41258" w:rsidRDefault="00650F3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78AA12AB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2F9B13D9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14:paraId="6F10B217" w14:textId="77777777" w:rsidR="0078641C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C2A6F"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arrots</w:t>
            </w:r>
            <w:r w:rsidR="007D33E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B552AB2" w14:textId="76CE9AAC" w:rsidR="00C960EB" w:rsidRDefault="00D3040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 xml:space="preserve">Oven Baked Roast </w:t>
            </w:r>
            <w:r w:rsidR="0064763A" w:rsidRPr="0078641C">
              <w:rPr>
                <w:b/>
                <w:color w:val="2F5496" w:themeColor="accent5" w:themeShade="BF"/>
                <w:sz w:val="17"/>
                <w:szCs w:val="17"/>
              </w:rPr>
              <w:t>Potato</w:t>
            </w:r>
          </w:p>
          <w:p w14:paraId="5C7A3A8B" w14:textId="77777777" w:rsidR="00D12102" w:rsidRPr="00E41258" w:rsidRDefault="00D1210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87546E" w14:textId="10311A51" w:rsidR="00610DC0" w:rsidRPr="00301825" w:rsidRDefault="00EF304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Muffin, Fruit or Yoghurt</w:t>
            </w:r>
          </w:p>
        </w:tc>
        <w:tc>
          <w:tcPr>
            <w:tcW w:w="2410" w:type="dxa"/>
            <w:shd w:val="clear" w:color="auto" w:fill="auto"/>
          </w:tcPr>
          <w:p w14:paraId="66BEEEB4" w14:textId="77777777" w:rsidR="0029167E" w:rsidRDefault="00AE6B25" w:rsidP="00610DC0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29167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820B4B" w:rsidRPr="00E41258">
              <w:rPr>
                <w:b/>
                <w:sz w:val="17"/>
                <w:szCs w:val="17"/>
              </w:rPr>
              <w:t>Or</w:t>
            </w:r>
            <w:r w:rsidR="00820B4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5D85B10" w14:textId="2B450E99" w:rsidR="00E41258" w:rsidRDefault="00D12102" w:rsidP="00610DC0">
            <w:pPr>
              <w:rPr>
                <w:b/>
                <w:color w:val="000000" w:themeColor="text1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Chicken and </w:t>
            </w:r>
            <w:r w:rsidR="00085308">
              <w:rPr>
                <w:b/>
                <w:color w:val="00B050"/>
                <w:sz w:val="17"/>
                <w:szCs w:val="17"/>
              </w:rPr>
              <w:t>Cheese</w:t>
            </w:r>
            <w:r>
              <w:rPr>
                <w:b/>
                <w:color w:val="00B050"/>
                <w:sz w:val="17"/>
                <w:szCs w:val="17"/>
              </w:rPr>
              <w:t xml:space="preserve"> Melt</w:t>
            </w:r>
          </w:p>
          <w:p w14:paraId="4E608713" w14:textId="77777777" w:rsidR="00085308" w:rsidRDefault="00085308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A320D2D" w14:textId="170D488E" w:rsidR="00580AFB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5D305202" w14:textId="77777777" w:rsidR="00610DC0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21C70EB0" w14:textId="77777777" w:rsidR="000C2D50" w:rsidRPr="00E41258" w:rsidRDefault="000C2D5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</w:p>
          <w:p w14:paraId="6C8B485B" w14:textId="3080A643" w:rsidR="00650F31" w:rsidRPr="00E41258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EDDF26C" w14:textId="46CB4588" w:rsidR="00594C00" w:rsidRDefault="00594C0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F373D68" w14:textId="77777777" w:rsidR="00301825" w:rsidRDefault="00301825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BE1E49" w14:textId="045402D5" w:rsidR="00C11100" w:rsidRPr="00594C00" w:rsidRDefault="00EF3040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Ice Cream </w:t>
            </w:r>
            <w:r>
              <w:rPr>
                <w:b/>
                <w:color w:val="FF3300"/>
                <w:sz w:val="17"/>
                <w:szCs w:val="17"/>
              </w:rPr>
              <w:t xml:space="preserve">Tub </w:t>
            </w:r>
            <w:r w:rsidRPr="00E41258">
              <w:rPr>
                <w:b/>
                <w:color w:val="FF3300"/>
                <w:sz w:val="17"/>
                <w:szCs w:val="17"/>
              </w:rPr>
              <w:t>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</w:p>
        </w:tc>
      </w:tr>
      <w:tr w:rsidR="00CA6D81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6A3D0AC1" w14:textId="2A1892DB" w:rsidR="005D7C54" w:rsidRDefault="005D7C54" w:rsidP="005D7C54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BC6981B" w14:textId="4D71883A" w:rsidR="00B27687" w:rsidRDefault="00B27687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9/5</w:t>
            </w:r>
          </w:p>
          <w:p w14:paraId="1783F310" w14:textId="5D117886" w:rsidR="00B27687" w:rsidRPr="000138C1" w:rsidRDefault="00B27687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6/6</w:t>
            </w:r>
          </w:p>
          <w:p w14:paraId="3076B2DA" w14:textId="373AD68C" w:rsidR="00057B3A" w:rsidRPr="000138C1" w:rsidRDefault="00057B3A" w:rsidP="005D7C5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4B8218C" w14:textId="77777777" w:rsidR="00DE2672" w:rsidRPr="00E41258" w:rsidRDefault="00DE2672" w:rsidP="00DE2672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14:paraId="36EBD539" w14:textId="77777777" w:rsidR="00D82C08" w:rsidRPr="00A96871" w:rsidRDefault="0025779A" w:rsidP="00D82C0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Pasta Bolognaise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5FABA0" w14:textId="77777777" w:rsidR="00E41258" w:rsidRPr="00E41258" w:rsidRDefault="00E41258" w:rsidP="005129C9">
            <w:pPr>
              <w:rPr>
                <w:b/>
                <w:color w:val="00B050"/>
                <w:sz w:val="17"/>
                <w:szCs w:val="17"/>
              </w:rPr>
            </w:pPr>
          </w:p>
          <w:p w14:paraId="4147CA47" w14:textId="77777777" w:rsidR="00DE2672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7A27E59F" w14:textId="77777777" w:rsidR="005129C9" w:rsidRPr="00E41258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67A1112D" w14:textId="77777777" w:rsidR="005644E1" w:rsidRPr="00E41258" w:rsidRDefault="00DE2672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91CD479" w14:textId="77777777" w:rsidR="00610DC0" w:rsidRPr="00E41258" w:rsidRDefault="00DA708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</w:t>
            </w:r>
            <w:r w:rsidR="00A7360A" w:rsidRPr="00E41258">
              <w:rPr>
                <w:b/>
                <w:color w:val="2F5496" w:themeColor="accent5" w:themeShade="BF"/>
                <w:sz w:val="17"/>
                <w:szCs w:val="17"/>
              </w:rPr>
              <w:t>ato</w:t>
            </w:r>
          </w:p>
          <w:p w14:paraId="520FF9BA" w14:textId="77777777" w:rsidR="00B1727E" w:rsidRPr="00E41258" w:rsidRDefault="00B1727E" w:rsidP="005129C9">
            <w:pPr>
              <w:rPr>
                <w:b/>
                <w:color w:val="000000"/>
                <w:sz w:val="17"/>
                <w:szCs w:val="17"/>
              </w:rPr>
            </w:pPr>
          </w:p>
          <w:p w14:paraId="49EC3142" w14:textId="78A28FB1" w:rsidR="00DA7088" w:rsidRPr="00E575D7" w:rsidRDefault="00EF3040" w:rsidP="005129C9">
            <w:pPr>
              <w:rPr>
                <w:b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052A7EE8" w14:textId="5A9BC976" w:rsidR="00DE2672" w:rsidRPr="00E41258" w:rsidRDefault="00914397" w:rsidP="00DE2672">
            <w:pPr>
              <w:rPr>
                <w:b/>
                <w:color w:val="00000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 xml:space="preserve">Salt &amp; Chilli </w:t>
            </w:r>
            <w:r w:rsidR="004E673D" w:rsidRPr="00E41258">
              <w:rPr>
                <w:b/>
                <w:sz w:val="17"/>
                <w:szCs w:val="17"/>
              </w:rPr>
              <w:t>Or</w:t>
            </w:r>
            <w:r w:rsidR="004E673D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Traditional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>Chicken</w:t>
            </w:r>
            <w:r w:rsidR="00FF366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E2672" w:rsidRPr="00A96871">
              <w:rPr>
                <w:b/>
                <w:color w:val="7030A0"/>
                <w:sz w:val="17"/>
                <w:szCs w:val="17"/>
              </w:rPr>
              <w:t xml:space="preserve">Goujons </w:t>
            </w:r>
            <w:r w:rsidR="00DE2672" w:rsidRPr="00E41258">
              <w:rPr>
                <w:b/>
                <w:color w:val="000000"/>
                <w:sz w:val="17"/>
                <w:szCs w:val="17"/>
              </w:rPr>
              <w:t>Or</w:t>
            </w:r>
            <w:r w:rsidR="00DE2672" w:rsidRPr="00E41258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30402" w:rsidRPr="0078641C">
              <w:rPr>
                <w:b/>
                <w:color w:val="00B050"/>
                <w:sz w:val="17"/>
                <w:szCs w:val="17"/>
              </w:rPr>
              <w:t>Chicken &amp; Pasta</w:t>
            </w:r>
            <w:r w:rsidR="00D3040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A533A29" w14:textId="77777777" w:rsidR="00DE2672" w:rsidRPr="00E41258" w:rsidRDefault="00DE2672" w:rsidP="00C11100">
            <w:pPr>
              <w:rPr>
                <w:b/>
                <w:color w:val="00B050"/>
                <w:sz w:val="17"/>
                <w:szCs w:val="17"/>
              </w:rPr>
            </w:pPr>
          </w:p>
          <w:p w14:paraId="75EB135A" w14:textId="77777777" w:rsidR="00FF2687" w:rsidRDefault="00DE2672" w:rsidP="00FF2687">
            <w:pPr>
              <w:tabs>
                <w:tab w:val="right" w:pos="2194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  <w:r w:rsidR="00FF2687">
              <w:rPr>
                <w:b/>
                <w:color w:val="2F5496" w:themeColor="accent5" w:themeShade="BF"/>
                <w:sz w:val="17"/>
                <w:szCs w:val="17"/>
              </w:rPr>
              <w:tab/>
            </w:r>
          </w:p>
          <w:p w14:paraId="599D5FCF" w14:textId="721057D3" w:rsidR="005D2A0C" w:rsidRDefault="001942AE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Selection</w:t>
            </w:r>
            <w:r w:rsidR="00D30402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</w:p>
          <w:p w14:paraId="1327C751" w14:textId="77777777" w:rsidR="00581A17" w:rsidRPr="00E41258" w:rsidRDefault="00581A17" w:rsidP="00581A1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2446BB3" w14:textId="77777777" w:rsidR="005D2A0C" w:rsidRDefault="005D2A0C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4BC77FC" w14:textId="32D9D124" w:rsidR="000A5578" w:rsidRPr="001B2ABE" w:rsidRDefault="00EF3040" w:rsidP="00C11100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ripple Ice Cream </w:t>
            </w:r>
            <w:r w:rsidRPr="0069305A">
              <w:rPr>
                <w:b/>
                <w:color w:val="FF3300"/>
                <w:sz w:val="17"/>
                <w:szCs w:val="17"/>
              </w:rPr>
              <w:t>Slice</w:t>
            </w:r>
            <w:r w:rsidRPr="00085308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FF3300"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4169E569" w14:textId="356DF8A1" w:rsidR="00D30402" w:rsidRPr="0064763A" w:rsidRDefault="0078641C" w:rsidP="00D30402">
            <w:pPr>
              <w:rPr>
                <w:b/>
                <w:color w:val="00B050"/>
                <w:sz w:val="17"/>
                <w:szCs w:val="17"/>
              </w:rPr>
            </w:pPr>
            <w:r w:rsidRPr="0078641C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 w:rsidR="00D30402" w:rsidRPr="0078641C">
              <w:rPr>
                <w:b/>
                <w:sz w:val="17"/>
                <w:szCs w:val="17"/>
              </w:rPr>
              <w:t xml:space="preserve">Or </w:t>
            </w:r>
            <w:r w:rsidR="00D30402" w:rsidRPr="0078641C">
              <w:rPr>
                <w:b/>
                <w:color w:val="00B050"/>
                <w:sz w:val="17"/>
                <w:szCs w:val="17"/>
              </w:rPr>
              <w:t>Filled Panini</w:t>
            </w:r>
          </w:p>
          <w:p w14:paraId="522315BD" w14:textId="77777777" w:rsidR="00DE2672" w:rsidRPr="0064763A" w:rsidRDefault="00DE2672" w:rsidP="005644E1">
            <w:pPr>
              <w:rPr>
                <w:b/>
                <w:color w:val="FF0000"/>
                <w:sz w:val="17"/>
                <w:szCs w:val="17"/>
              </w:rPr>
            </w:pPr>
          </w:p>
          <w:p w14:paraId="2705C209" w14:textId="77777777" w:rsidR="00C11100" w:rsidRPr="0064763A" w:rsidRDefault="00977136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52F5963" w14:textId="77777777" w:rsidR="00E13A5C" w:rsidRDefault="00DE2672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</w:p>
          <w:p w14:paraId="22F1ACF6" w14:textId="4B6FA590" w:rsidR="00B72AF5" w:rsidRPr="0064763A" w:rsidRDefault="00D30402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09BA5015" w14:textId="77777777" w:rsidR="00B1727E" w:rsidRPr="0064763A" w:rsidRDefault="00B1727E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9EDCBE" w14:textId="66D56011" w:rsidR="005129C9" w:rsidRPr="00E575D7" w:rsidRDefault="00EF3040" w:rsidP="00C1110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Selection and 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Yoghurt</w:t>
            </w:r>
          </w:p>
        </w:tc>
        <w:tc>
          <w:tcPr>
            <w:tcW w:w="2268" w:type="dxa"/>
            <w:shd w:val="clear" w:color="auto" w:fill="auto"/>
          </w:tcPr>
          <w:p w14:paraId="288737D2" w14:textId="77777777" w:rsidR="005E7144" w:rsidRPr="00A96871" w:rsidRDefault="005E7144" w:rsidP="005E7144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Turkey</w:t>
            </w:r>
            <w:r w:rsidR="00A96871" w:rsidRPr="0064763A">
              <w:rPr>
                <w:b/>
                <w:sz w:val="17"/>
                <w:szCs w:val="17"/>
              </w:rPr>
              <w:t xml:space="preserve"> Or</w:t>
            </w:r>
          </w:p>
          <w:p w14:paraId="3B762FAC" w14:textId="2675744D" w:rsidR="005E7144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Salmon fish cake</w:t>
            </w:r>
          </w:p>
          <w:p w14:paraId="02FB815F" w14:textId="77777777" w:rsidR="0045210E" w:rsidRPr="008C2A6F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</w:p>
          <w:p w14:paraId="400FAADB" w14:textId="77777777" w:rsidR="00610DC0" w:rsidRPr="0064763A" w:rsidRDefault="005E714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341A7770" w14:textId="77777777"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7F39A629" w14:textId="239DD22F" w:rsidR="00D30402" w:rsidRDefault="009F2CFB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A739A5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  <w:r w:rsidR="00D12102">
              <w:rPr>
                <w:b/>
                <w:color w:val="2F5496" w:themeColor="accent5" w:themeShade="BF"/>
                <w:sz w:val="17"/>
                <w:szCs w:val="17"/>
              </w:rPr>
              <w:t>, Broccoli</w:t>
            </w:r>
          </w:p>
          <w:p w14:paraId="326A9521" w14:textId="7B2602C5" w:rsidR="00D30402" w:rsidRPr="0078641C" w:rsidRDefault="00D30402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Roast Potato</w:t>
            </w:r>
          </w:p>
          <w:p w14:paraId="2D2D09D7" w14:textId="63756BFD" w:rsidR="000A5578" w:rsidRPr="00CC0574" w:rsidRDefault="000A5578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3DF444A" w14:textId="72F41F2E" w:rsidR="00610DC0" w:rsidRPr="000138C1" w:rsidRDefault="00EF3040" w:rsidP="001D19A7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FFFFFF" w:themeFill="background1"/>
          </w:tcPr>
          <w:p w14:paraId="174B93CA" w14:textId="6117FC47" w:rsidR="00487667" w:rsidRPr="0064763A" w:rsidRDefault="00D30402" w:rsidP="00487667">
            <w:pPr>
              <w:rPr>
                <w:b/>
                <w:color w:val="00B050"/>
                <w:sz w:val="17"/>
                <w:szCs w:val="17"/>
              </w:rPr>
            </w:pPr>
            <w:r w:rsidRPr="0078641C">
              <w:rPr>
                <w:b/>
                <w:color w:val="7030A0"/>
                <w:sz w:val="17"/>
                <w:szCs w:val="17"/>
              </w:rPr>
              <w:t>Oven Baked Sausage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A96871" w:rsidRPr="0064763A">
              <w:rPr>
                <w:b/>
                <w:sz w:val="17"/>
                <w:szCs w:val="17"/>
              </w:rPr>
              <w:t>Or</w:t>
            </w:r>
            <w:r w:rsidR="00487667"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9717C1B" w14:textId="77777777" w:rsidR="005E7144" w:rsidRPr="00A96871" w:rsidRDefault="00487667" w:rsidP="000A557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5E7144" w:rsidRPr="00BD4334">
              <w:rPr>
                <w:b/>
                <w:color w:val="00B050"/>
                <w:sz w:val="17"/>
                <w:szCs w:val="17"/>
              </w:rPr>
              <w:t>Lasagne</w:t>
            </w:r>
          </w:p>
          <w:p w14:paraId="21B2FBD7" w14:textId="77777777" w:rsidR="005E7144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A742D63" w14:textId="652A3DD3" w:rsidR="00487667" w:rsidRPr="00E41258" w:rsidRDefault="00487667" w:rsidP="0048766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0B6B79">
              <w:rPr>
                <w:b/>
                <w:color w:val="2F5496" w:themeColor="accent5" w:themeShade="BF"/>
                <w:sz w:val="17"/>
                <w:szCs w:val="17"/>
              </w:rPr>
              <w:t xml:space="preserve"> &amp; Peas</w:t>
            </w:r>
          </w:p>
          <w:p w14:paraId="05FE1758" w14:textId="77777777" w:rsidR="00610DC0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Chips, Mashed Potato</w:t>
            </w:r>
          </w:p>
          <w:p w14:paraId="7FD23F6A" w14:textId="77777777" w:rsidR="001942AE" w:rsidRDefault="001942AE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FD7CB68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A31F09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0EA7656" w14:textId="1DC22A11" w:rsidR="00487667" w:rsidRPr="00487667" w:rsidRDefault="00EF3040" w:rsidP="000A5578">
            <w:r w:rsidRPr="0064763A">
              <w:rPr>
                <w:b/>
                <w:color w:val="FF3300"/>
                <w:sz w:val="17"/>
                <w:szCs w:val="17"/>
              </w:rPr>
              <w:t>Strawberry Mousse &amp; Fresh Fruit Salad</w:t>
            </w:r>
          </w:p>
        </w:tc>
      </w:tr>
      <w:tr w:rsidR="006B0346" w:rsidRPr="006F1881" w14:paraId="4ED0A367" w14:textId="77777777" w:rsidTr="00EF3040">
        <w:trPr>
          <w:trHeight w:val="1988"/>
        </w:trPr>
        <w:tc>
          <w:tcPr>
            <w:tcW w:w="993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00A17FB3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4EAC9C04" w14:textId="02499150" w:rsidR="00B27687" w:rsidRDefault="00B27687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16/5</w:t>
            </w:r>
          </w:p>
          <w:p w14:paraId="5B585B5D" w14:textId="75AECC86" w:rsidR="00B27687" w:rsidRDefault="00B27687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13/6</w:t>
            </w:r>
          </w:p>
          <w:p w14:paraId="02CD887A" w14:textId="67459A0A" w:rsidR="006B0346" w:rsidRPr="006F1881" w:rsidRDefault="006B0346" w:rsidP="006B0346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30DCDC9" w14:textId="77777777" w:rsidR="00CE460C" w:rsidRDefault="00CE460C" w:rsidP="00CE460C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Roast Breast Chicken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</w:p>
          <w:p w14:paraId="539C7228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Brown Stew</w:t>
            </w:r>
          </w:p>
          <w:p w14:paraId="33D45614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73F7062B" w14:textId="77777777" w:rsidR="00CE460C" w:rsidRPr="000154E2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C58D4"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9968C8">
              <w:rPr>
                <w:b/>
                <w:color w:val="002060"/>
                <w:sz w:val="17"/>
                <w:szCs w:val="17"/>
              </w:rPr>
              <w:t xml:space="preserve">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66B495B5" w14:textId="5E7489F9" w:rsidR="00CE460C" w:rsidRPr="000154E2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D12102">
              <w:rPr>
                <w:b/>
                <w:color w:val="2F5496" w:themeColor="accent5" w:themeShade="BF"/>
                <w:sz w:val="17"/>
                <w:szCs w:val="17"/>
              </w:rPr>
              <w:t>Savoy Cabbage</w:t>
            </w:r>
          </w:p>
          <w:p w14:paraId="38E024C9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30402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65548104" w14:textId="22691EFA" w:rsidR="00EF3040" w:rsidRPr="00E41258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Roast Potato</w:t>
            </w:r>
          </w:p>
          <w:p w14:paraId="5CAECFE0" w14:textId="3F57F84A" w:rsidR="006B0346" w:rsidRPr="00EF3040" w:rsidRDefault="00EF3040" w:rsidP="00EF3040">
            <w:pPr>
              <w:spacing w:after="160"/>
              <w:rPr>
                <w:b/>
                <w:color w:val="FF3300"/>
                <w:sz w:val="17"/>
                <w:szCs w:val="17"/>
              </w:rPr>
            </w:pPr>
            <w:r w:rsidRPr="00EF3040">
              <w:rPr>
                <w:b/>
                <w:color w:val="FF3300"/>
                <w:sz w:val="17"/>
                <w:szCs w:val="17"/>
              </w:rPr>
              <w:t>Fresh Fruit Selection and Yoghurt</w:t>
            </w:r>
          </w:p>
        </w:tc>
        <w:tc>
          <w:tcPr>
            <w:tcW w:w="2410" w:type="dxa"/>
            <w:shd w:val="clear" w:color="auto" w:fill="auto"/>
          </w:tcPr>
          <w:p w14:paraId="380E5094" w14:textId="77777777" w:rsidR="006B0346" w:rsidRPr="0064763A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7030A0"/>
                <w:sz w:val="17"/>
                <w:szCs w:val="17"/>
              </w:rPr>
              <w:t>Spaghetti Bolognaise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18361A01" w14:textId="77777777" w:rsidR="006B0346" w:rsidRP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1B103C">
              <w:rPr>
                <w:b/>
                <w:color w:val="00B050"/>
                <w:sz w:val="17"/>
                <w:szCs w:val="17"/>
              </w:rPr>
              <w:t xml:space="preserve">Fresh Breaded Fish Fillets </w:t>
            </w:r>
          </w:p>
          <w:p w14:paraId="3130CEE6" w14:textId="77777777" w:rsidR="001B103C" w:rsidRPr="0064763A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42CC113" w14:textId="77777777" w:rsidR="006B0346" w:rsidRPr="000154E2" w:rsidRDefault="006B0346" w:rsidP="006B034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Broccoli &amp;</w:t>
            </w:r>
          </w:p>
          <w:p w14:paraId="33F7D031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44FABCEB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C85183" w14:textId="45C30F02" w:rsidR="00CE460C" w:rsidRDefault="00CE460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3E86D5C" w14:textId="77777777" w:rsidR="00EF3040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</w:p>
          <w:p w14:paraId="28DBE1BE" w14:textId="132DECF7" w:rsidR="006B0346" w:rsidRPr="00EF3040" w:rsidRDefault="00EF3040" w:rsidP="00EF304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619DD285" w14:textId="77777777" w:rsidR="00CE460C" w:rsidRPr="0064763A" w:rsidRDefault="00CE460C" w:rsidP="00CE460C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 </w:t>
            </w:r>
          </w:p>
          <w:p w14:paraId="7EA2318C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6B0346"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F53C404" w14:textId="77777777" w:rsidR="00CE460C" w:rsidRPr="006B0346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3B93A68B" w14:textId="77777777" w:rsidR="00CE460C" w:rsidRPr="00EC58D4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Bat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on Carrots</w:t>
            </w:r>
          </w:p>
          <w:p w14:paraId="2A68FB36" w14:textId="77777777" w:rsidR="00CE460C" w:rsidRPr="0064763A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87A22DB" w14:textId="54EBF3D1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AF581F9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52FB78" w14:textId="0A782ECC" w:rsidR="006B0346" w:rsidRPr="00CE460C" w:rsidRDefault="00EF3040" w:rsidP="00EF304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Muffin, Fruit or Yoghurt</w:t>
            </w:r>
          </w:p>
        </w:tc>
        <w:tc>
          <w:tcPr>
            <w:tcW w:w="2268" w:type="dxa"/>
            <w:shd w:val="clear" w:color="auto" w:fill="auto"/>
          </w:tcPr>
          <w:p w14:paraId="0123DFF6" w14:textId="77777777" w:rsid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Salt &amp; Chilli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Traditional Chicken Goujons</w:t>
            </w:r>
          </w:p>
          <w:p w14:paraId="6C44A0E9" w14:textId="1990EFD8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Chicken Tortilla Wraps</w:t>
            </w:r>
          </w:p>
          <w:p w14:paraId="1FDDFBB7" w14:textId="4669FEA8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328AB851" w14:textId="61D5AD01" w:rsidR="0045210E" w:rsidRDefault="00E13A5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Roast Vegetables</w:t>
            </w:r>
            <w:r w:rsidR="006B0346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45210E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Salad Selection</w:t>
            </w:r>
          </w:p>
          <w:p w14:paraId="16F752B1" w14:textId="0C639C46" w:rsidR="001B103C" w:rsidRPr="0064763A" w:rsidRDefault="005D2A0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3E196C15" w14:textId="2E872E52" w:rsidR="006B0346" w:rsidRPr="006F1881" w:rsidRDefault="00EF3040" w:rsidP="00EF3040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70542B95" w14:textId="77777777" w:rsidR="006B0346" w:rsidRPr="0064763A" w:rsidRDefault="006B0346" w:rsidP="006B0346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6818D7AE" w14:textId="426D76E9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C17256D" w14:textId="57CDB0C2" w:rsidR="006B0346" w:rsidRPr="0045210E" w:rsidRDefault="0078641C" w:rsidP="006B034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Breaded </w:t>
            </w:r>
            <w:r w:rsidR="00AD1A5A" w:rsidRPr="0045210E"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45210E" w:rsidRPr="0045210E">
              <w:rPr>
                <w:b/>
                <w:color w:val="00B050"/>
                <w:sz w:val="17"/>
                <w:szCs w:val="17"/>
              </w:rPr>
              <w:t>finger</w:t>
            </w:r>
          </w:p>
          <w:p w14:paraId="6FB0FDAB" w14:textId="77777777" w:rsidR="001B103C" w:rsidRPr="002E55EC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F0379B3" w14:textId="77777777" w:rsidR="006B0346" w:rsidRPr="0064763A" w:rsidRDefault="006B0346" w:rsidP="006B034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3609D3A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2C7C5B57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2DCA704" w14:textId="227C3C9C" w:rsidR="00EF3040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3FCC75A" w14:textId="77777777" w:rsidR="006B0346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Ice Cream </w:t>
            </w:r>
            <w:r>
              <w:rPr>
                <w:b/>
                <w:color w:val="FF3300"/>
                <w:sz w:val="17"/>
                <w:szCs w:val="17"/>
              </w:rPr>
              <w:t xml:space="preserve">Tub </w:t>
            </w:r>
            <w:r w:rsidRPr="00E41258">
              <w:rPr>
                <w:b/>
                <w:color w:val="FF3300"/>
                <w:sz w:val="17"/>
                <w:szCs w:val="17"/>
              </w:rPr>
              <w:t>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</w:p>
          <w:p w14:paraId="23249E10" w14:textId="1785D303" w:rsidR="00EF3040" w:rsidRPr="00EF3040" w:rsidRDefault="00EF3040" w:rsidP="00EF304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7777777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39BE8E26" wp14:editId="5E602AC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854A4" w14:textId="5EE8CD81" w:rsidR="00CE460C" w:rsidRDefault="00CE460C" w:rsidP="00CE460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 choice of</w:t>
                            </w:r>
                          </w:p>
                          <w:p w14:paraId="5F0CD17B" w14:textId="3788209F" w:rsidR="00CC7BFD" w:rsidRPr="00ED5AF4" w:rsidRDefault="00ED5AF4" w:rsidP="00CE460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9BE8E26" id="Rounded Rectangle 28" o:spid="_x0000_s1029" style="position:absolute;left:0;text-align:left;margin-left:626.25pt;margin-top:198pt;width:105.15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C5854A4" w14:textId="5EE8CD81" w:rsidR="00CE460C" w:rsidRDefault="00CE460C" w:rsidP="00CE460C">
                      <w:pPr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 choice of</w:t>
                      </w:r>
                    </w:p>
                    <w:p w14:paraId="5F0CD17B" w14:textId="3788209F" w:rsidR="00CC7BFD" w:rsidRPr="00ED5AF4" w:rsidRDefault="00ED5AF4" w:rsidP="00CE460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48CF3F16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8D600D">
        <w:rPr>
          <w:rFonts w:ascii="Calibri" w:eastAsia="Calibri" w:hAnsi="Calibri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1B4048F" wp14:editId="021FCC6D">
                <wp:simplePos x="0" y="0"/>
                <wp:positionH relativeFrom="column">
                  <wp:posOffset>7952105</wp:posOffset>
                </wp:positionH>
                <wp:positionV relativeFrom="page">
                  <wp:posOffset>1113155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C201D" w14:textId="15E88440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34D8AAF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77238292" w14:textId="6C387F92" w:rsidR="00D353D5" w:rsidRPr="00DE0667" w:rsidRDefault="00CE460C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285507C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61178CE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B4048F" id="Text Box 14" o:spid="_x0000_s1030" type="#_x0000_t202" style="position:absolute;left:0;text-align:left;margin-left:626.15pt;margin-top:87.65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" filled="f" stroked="f" strokeweight="1pt">
                <v:textbox>
                  <w:txbxContent>
                    <w:p w14:paraId="212C201D" w14:textId="15E88440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34D8AAF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77238292" w14:textId="6C387F92" w:rsidR="00D353D5" w:rsidRPr="00DE0667" w:rsidRDefault="00CE460C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285507C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61178CE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EDC7A" w14:textId="77777777" w:rsidR="00122E5D" w:rsidRPr="006F1881" w:rsidRDefault="00122E5D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2448521D" w14:textId="77777777" w:rsidR="00122E5D" w:rsidRPr="006F1881" w:rsidRDefault="00122E5D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8BA9A" w14:textId="77777777" w:rsidR="00122E5D" w:rsidRPr="006F1881" w:rsidRDefault="00122E5D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6A520323" w14:textId="77777777" w:rsidR="00122E5D" w:rsidRPr="006F1881" w:rsidRDefault="00122E5D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removePersonalInformation/>
  <w:removeDateAndTime/>
  <w:displayBackgroundShape/>
  <w:documentProtection w:edit="readOnly" w:formatting="1" w:enforcement="1" w:cryptProviderType="rsaAES" w:cryptAlgorithmClass="hash" w:cryptAlgorithmType="typeAny" w:cryptAlgorithmSid="14" w:cryptSpinCount="100000" w:hash="lugwBVPxSVAYzn60RbBAnYB1h0mNNPEVdQu34GeRgxples4yVvxpZd18ln9AJALzMG6UytL5KeIAQMezX+n6ig==" w:salt="7XyyBJ0JWou9OhkTdyCRx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4508"/>
    <w:rsid w:val="000066B2"/>
    <w:rsid w:val="000138C1"/>
    <w:rsid w:val="000154E2"/>
    <w:rsid w:val="00024849"/>
    <w:rsid w:val="000362B2"/>
    <w:rsid w:val="00051396"/>
    <w:rsid w:val="0005269E"/>
    <w:rsid w:val="00057B3A"/>
    <w:rsid w:val="00061EC2"/>
    <w:rsid w:val="00081FAE"/>
    <w:rsid w:val="00085308"/>
    <w:rsid w:val="000A2707"/>
    <w:rsid w:val="000A5578"/>
    <w:rsid w:val="000B39C3"/>
    <w:rsid w:val="000B4EEF"/>
    <w:rsid w:val="000B6B79"/>
    <w:rsid w:val="000C2D50"/>
    <w:rsid w:val="000C2E08"/>
    <w:rsid w:val="000D4B70"/>
    <w:rsid w:val="000F3B3D"/>
    <w:rsid w:val="000F3E1A"/>
    <w:rsid w:val="00122E5D"/>
    <w:rsid w:val="001644A9"/>
    <w:rsid w:val="00170B29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1CC8"/>
    <w:rsid w:val="00207902"/>
    <w:rsid w:val="00231BBC"/>
    <w:rsid w:val="0023373D"/>
    <w:rsid w:val="00234EFB"/>
    <w:rsid w:val="00237A1E"/>
    <w:rsid w:val="00250CCD"/>
    <w:rsid w:val="0025779A"/>
    <w:rsid w:val="00261F24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1825"/>
    <w:rsid w:val="00306D62"/>
    <w:rsid w:val="00317E66"/>
    <w:rsid w:val="0034417B"/>
    <w:rsid w:val="00355FF4"/>
    <w:rsid w:val="00363B1B"/>
    <w:rsid w:val="00367447"/>
    <w:rsid w:val="003740B2"/>
    <w:rsid w:val="003756FE"/>
    <w:rsid w:val="00393820"/>
    <w:rsid w:val="003A6DEC"/>
    <w:rsid w:val="003B28D5"/>
    <w:rsid w:val="003C2BB0"/>
    <w:rsid w:val="003C4821"/>
    <w:rsid w:val="003C4E91"/>
    <w:rsid w:val="003D3705"/>
    <w:rsid w:val="003E174C"/>
    <w:rsid w:val="003E1B33"/>
    <w:rsid w:val="00433347"/>
    <w:rsid w:val="0044175A"/>
    <w:rsid w:val="00451EEC"/>
    <w:rsid w:val="0045210E"/>
    <w:rsid w:val="00453DA3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AFB"/>
    <w:rsid w:val="00581A17"/>
    <w:rsid w:val="005842B2"/>
    <w:rsid w:val="00590561"/>
    <w:rsid w:val="00594C00"/>
    <w:rsid w:val="00596DE9"/>
    <w:rsid w:val="005A1CE8"/>
    <w:rsid w:val="005A2DDA"/>
    <w:rsid w:val="005A7FB7"/>
    <w:rsid w:val="005B09B5"/>
    <w:rsid w:val="005B1D07"/>
    <w:rsid w:val="005B49A1"/>
    <w:rsid w:val="005B5BD4"/>
    <w:rsid w:val="005C5900"/>
    <w:rsid w:val="005D21E1"/>
    <w:rsid w:val="005D2A0C"/>
    <w:rsid w:val="005D7C54"/>
    <w:rsid w:val="005E36BE"/>
    <w:rsid w:val="005E7144"/>
    <w:rsid w:val="005F7A24"/>
    <w:rsid w:val="00610DC0"/>
    <w:rsid w:val="00614EEE"/>
    <w:rsid w:val="00617DD3"/>
    <w:rsid w:val="0062790B"/>
    <w:rsid w:val="00644B2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B0346"/>
    <w:rsid w:val="006B4D3A"/>
    <w:rsid w:val="006C2F34"/>
    <w:rsid w:val="006C3087"/>
    <w:rsid w:val="006C3841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6DB0"/>
    <w:rsid w:val="00753370"/>
    <w:rsid w:val="00774A7F"/>
    <w:rsid w:val="007755FC"/>
    <w:rsid w:val="0078641C"/>
    <w:rsid w:val="007A09AD"/>
    <w:rsid w:val="007C248E"/>
    <w:rsid w:val="007C45B5"/>
    <w:rsid w:val="007C78F3"/>
    <w:rsid w:val="007D24E6"/>
    <w:rsid w:val="007D2BD5"/>
    <w:rsid w:val="007D33EB"/>
    <w:rsid w:val="007D5920"/>
    <w:rsid w:val="008025AA"/>
    <w:rsid w:val="008158F6"/>
    <w:rsid w:val="00820B4B"/>
    <w:rsid w:val="008449FE"/>
    <w:rsid w:val="00852CDA"/>
    <w:rsid w:val="00865B17"/>
    <w:rsid w:val="00865DA5"/>
    <w:rsid w:val="00873BA4"/>
    <w:rsid w:val="0087554C"/>
    <w:rsid w:val="00892562"/>
    <w:rsid w:val="0089432F"/>
    <w:rsid w:val="008A2F90"/>
    <w:rsid w:val="008B5DDD"/>
    <w:rsid w:val="008C16F3"/>
    <w:rsid w:val="008C2A6F"/>
    <w:rsid w:val="008D600D"/>
    <w:rsid w:val="008F7390"/>
    <w:rsid w:val="009135FF"/>
    <w:rsid w:val="00914397"/>
    <w:rsid w:val="009210B1"/>
    <w:rsid w:val="00924228"/>
    <w:rsid w:val="0092786D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6DFA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360A"/>
    <w:rsid w:val="00A739A5"/>
    <w:rsid w:val="00A758EB"/>
    <w:rsid w:val="00A81BD5"/>
    <w:rsid w:val="00A84855"/>
    <w:rsid w:val="00A8733B"/>
    <w:rsid w:val="00A94291"/>
    <w:rsid w:val="00A96871"/>
    <w:rsid w:val="00AD1A5A"/>
    <w:rsid w:val="00AD44A0"/>
    <w:rsid w:val="00AE6B25"/>
    <w:rsid w:val="00AE70A5"/>
    <w:rsid w:val="00AF1E39"/>
    <w:rsid w:val="00AF321E"/>
    <w:rsid w:val="00AF5B13"/>
    <w:rsid w:val="00B04500"/>
    <w:rsid w:val="00B105CF"/>
    <w:rsid w:val="00B1727E"/>
    <w:rsid w:val="00B22273"/>
    <w:rsid w:val="00B226B7"/>
    <w:rsid w:val="00B27355"/>
    <w:rsid w:val="00B27687"/>
    <w:rsid w:val="00B279DD"/>
    <w:rsid w:val="00B35ED4"/>
    <w:rsid w:val="00B51E16"/>
    <w:rsid w:val="00B52AA0"/>
    <w:rsid w:val="00B72AF5"/>
    <w:rsid w:val="00B74B47"/>
    <w:rsid w:val="00B77010"/>
    <w:rsid w:val="00B8489F"/>
    <w:rsid w:val="00B97418"/>
    <w:rsid w:val="00BA4BE7"/>
    <w:rsid w:val="00BC4004"/>
    <w:rsid w:val="00BD4334"/>
    <w:rsid w:val="00BD5E21"/>
    <w:rsid w:val="00BE4333"/>
    <w:rsid w:val="00BE5D6C"/>
    <w:rsid w:val="00BE7978"/>
    <w:rsid w:val="00BF33A9"/>
    <w:rsid w:val="00BF40A9"/>
    <w:rsid w:val="00C101E2"/>
    <w:rsid w:val="00C11100"/>
    <w:rsid w:val="00C304D5"/>
    <w:rsid w:val="00C336F6"/>
    <w:rsid w:val="00C412D4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E0BB2"/>
    <w:rsid w:val="00CE15D8"/>
    <w:rsid w:val="00CE460C"/>
    <w:rsid w:val="00CF4F41"/>
    <w:rsid w:val="00D12102"/>
    <w:rsid w:val="00D21433"/>
    <w:rsid w:val="00D22AD2"/>
    <w:rsid w:val="00D24BE3"/>
    <w:rsid w:val="00D25703"/>
    <w:rsid w:val="00D30402"/>
    <w:rsid w:val="00D3071D"/>
    <w:rsid w:val="00D30CDA"/>
    <w:rsid w:val="00D353D5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E067E9"/>
    <w:rsid w:val="00E13A5C"/>
    <w:rsid w:val="00E40360"/>
    <w:rsid w:val="00E41258"/>
    <w:rsid w:val="00E42B83"/>
    <w:rsid w:val="00E47B15"/>
    <w:rsid w:val="00E575D7"/>
    <w:rsid w:val="00E62660"/>
    <w:rsid w:val="00E647E6"/>
    <w:rsid w:val="00E73913"/>
    <w:rsid w:val="00E7429B"/>
    <w:rsid w:val="00EA5D67"/>
    <w:rsid w:val="00EB1DF7"/>
    <w:rsid w:val="00EB2B31"/>
    <w:rsid w:val="00EB3441"/>
    <w:rsid w:val="00EB4103"/>
    <w:rsid w:val="00EC58D4"/>
    <w:rsid w:val="00ED5AF4"/>
    <w:rsid w:val="00EE10EB"/>
    <w:rsid w:val="00EE1E23"/>
    <w:rsid w:val="00EE2B1D"/>
    <w:rsid w:val="00EE4707"/>
    <w:rsid w:val="00EF29C7"/>
    <w:rsid w:val="00EF3040"/>
    <w:rsid w:val="00EF450F"/>
    <w:rsid w:val="00EF4F49"/>
    <w:rsid w:val="00F24272"/>
    <w:rsid w:val="00F45392"/>
    <w:rsid w:val="00F47E22"/>
    <w:rsid w:val="00F55776"/>
    <w:rsid w:val="00F60B48"/>
    <w:rsid w:val="00F610F9"/>
    <w:rsid w:val="00F72A1B"/>
    <w:rsid w:val="00F76768"/>
    <w:rsid w:val="00F8028E"/>
    <w:rsid w:val="00F87F02"/>
    <w:rsid w:val="00F909BF"/>
    <w:rsid w:val="00F93718"/>
    <w:rsid w:val="00FA198D"/>
    <w:rsid w:val="00FA4319"/>
    <w:rsid w:val="00FB0F73"/>
    <w:rsid w:val="00FB175C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290DE-0C80-4DD0-9621-A7AE07877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99D9401F</Template>
  <TotalTime>0</TotalTime>
  <Pages>1</Pages>
  <Words>481</Words>
  <Characters>2743</Characters>
  <Application>Microsoft Office Word</Application>
  <DocSecurity>12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2022-05-06T11:04:00Z</dcterms:created>
  <dcterms:modified xsi:type="dcterms:W3CDTF">2022-05-06T11:04:00Z</dcterms:modified>
</cp:coreProperties>
</file>